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D1" w:rsidRDefault="004920D1" w:rsidP="009C4FA3">
      <w:pPr>
        <w:ind w:left="-180" w:firstLine="0"/>
        <w:jc w:val="center"/>
        <w:rPr>
          <w:sz w:val="28"/>
          <w:szCs w:val="28"/>
        </w:rPr>
      </w:pPr>
    </w:p>
    <w:p w:rsidR="004920D1" w:rsidRPr="00561C62" w:rsidRDefault="004920D1" w:rsidP="009C4FA3">
      <w:pPr>
        <w:ind w:left="-180"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РОССИЙСКАЯ    ФЕДЕРАЦИЯ</w:t>
      </w:r>
    </w:p>
    <w:p w:rsidR="004920D1" w:rsidRPr="00561C62" w:rsidRDefault="004920D1" w:rsidP="009C4FA3">
      <w:pPr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ИРКУТСКАЯ ОБЛАСТЬ</w:t>
      </w:r>
    </w:p>
    <w:p w:rsidR="004920D1" w:rsidRPr="00561C62" w:rsidRDefault="004920D1" w:rsidP="009C4FA3">
      <w:pPr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МУНИЦИПАЛЬНОЕ   ОБРАЗОВАНИЕ « КАЧУГСКИЙ РАЙОН»</w:t>
      </w:r>
    </w:p>
    <w:p w:rsidR="004920D1" w:rsidRPr="00561C62" w:rsidRDefault="004920D1" w:rsidP="009C4FA3">
      <w:pPr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АДМИНИСТРАЦИЯ   МУНИЦИПАЛЬНОГО РАЙОНА</w:t>
      </w:r>
    </w:p>
    <w:p w:rsidR="004920D1" w:rsidRPr="00561C62" w:rsidRDefault="004920D1" w:rsidP="009C4FA3">
      <w:pPr>
        <w:tabs>
          <w:tab w:val="left" w:pos="1035"/>
        </w:tabs>
        <w:ind w:firstLine="0"/>
        <w:jc w:val="center"/>
        <w:rPr>
          <w:sz w:val="28"/>
          <w:szCs w:val="28"/>
        </w:rPr>
      </w:pPr>
    </w:p>
    <w:p w:rsidR="004920D1" w:rsidRPr="00561C62" w:rsidRDefault="004920D1" w:rsidP="009C4FA3">
      <w:pPr>
        <w:tabs>
          <w:tab w:val="left" w:pos="1035"/>
        </w:tabs>
        <w:ind w:firstLine="0"/>
        <w:jc w:val="center"/>
        <w:rPr>
          <w:sz w:val="28"/>
          <w:szCs w:val="28"/>
        </w:rPr>
      </w:pPr>
      <w:r w:rsidRPr="00561C62">
        <w:rPr>
          <w:sz w:val="28"/>
          <w:szCs w:val="28"/>
        </w:rPr>
        <w:t>ПОСТАНОВЛЕНИЕ</w:t>
      </w:r>
    </w:p>
    <w:p w:rsidR="004920D1" w:rsidRPr="00264AED" w:rsidRDefault="004920D1" w:rsidP="009C4FA3">
      <w:pPr>
        <w:tabs>
          <w:tab w:val="left" w:pos="1035"/>
        </w:tabs>
        <w:ind w:firstLine="0"/>
        <w:jc w:val="both"/>
        <w:rPr>
          <w:b/>
          <w:sz w:val="28"/>
          <w:szCs w:val="28"/>
        </w:rPr>
      </w:pPr>
    </w:p>
    <w:p w:rsidR="004920D1" w:rsidRDefault="004920D1" w:rsidP="009C4FA3">
      <w:pPr>
        <w:tabs>
          <w:tab w:val="left" w:pos="0"/>
        </w:tabs>
        <w:contextualSpacing/>
        <w:jc w:val="center"/>
        <w:rPr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 xml:space="preserve">О внесении изменений в </w:t>
      </w:r>
      <w:r w:rsidRPr="00F82781">
        <w:rPr>
          <w:sz w:val="28"/>
          <w:szCs w:val="28"/>
        </w:rPr>
        <w:t>ведомственн</w:t>
      </w:r>
      <w:r>
        <w:rPr>
          <w:sz w:val="28"/>
          <w:szCs w:val="28"/>
        </w:rPr>
        <w:t>ую</w:t>
      </w:r>
      <w:r w:rsidRPr="001C5A3A">
        <w:rPr>
          <w:sz w:val="28"/>
          <w:szCs w:val="28"/>
        </w:rPr>
        <w:t xml:space="preserve"> целев</w:t>
      </w:r>
      <w:r>
        <w:rPr>
          <w:sz w:val="28"/>
          <w:szCs w:val="28"/>
        </w:rPr>
        <w:t xml:space="preserve">ую </w:t>
      </w:r>
      <w:r w:rsidRPr="003B0D16">
        <w:rPr>
          <w:sz w:val="28"/>
          <w:szCs w:val="28"/>
        </w:rPr>
        <w:t xml:space="preserve">программу </w:t>
      </w:r>
    </w:p>
    <w:p w:rsidR="004920D1" w:rsidRDefault="004920D1" w:rsidP="009C4FA3">
      <w:pPr>
        <w:tabs>
          <w:tab w:val="left" w:pos="0"/>
        </w:tabs>
        <w:contextualSpacing/>
        <w:jc w:val="center"/>
        <w:rPr>
          <w:color w:val="000000"/>
          <w:sz w:val="28"/>
          <w:szCs w:val="28"/>
        </w:rPr>
      </w:pPr>
      <w:r w:rsidRPr="003B0D16">
        <w:rPr>
          <w:rFonts w:cs="Arial"/>
          <w:color w:val="000000"/>
          <w:sz w:val="28"/>
          <w:szCs w:val="28"/>
        </w:rPr>
        <w:t>«Экология и природа»</w:t>
      </w:r>
      <w:r w:rsidRPr="003B0D16">
        <w:rPr>
          <w:rFonts w:cs="Arial"/>
          <w:sz w:val="28"/>
          <w:szCs w:val="28"/>
        </w:rPr>
        <w:t xml:space="preserve"> на 2018 - 2020 годы</w:t>
      </w:r>
      <w:r>
        <w:rPr>
          <w:rFonts w:cs="Arial"/>
          <w:sz w:val="28"/>
          <w:szCs w:val="28"/>
        </w:rPr>
        <w:t>.</w:t>
      </w:r>
    </w:p>
    <w:bookmarkEnd w:id="0"/>
    <w:p w:rsidR="004920D1" w:rsidRPr="00561C62" w:rsidRDefault="004920D1" w:rsidP="009C4FA3">
      <w:pPr>
        <w:tabs>
          <w:tab w:val="left" w:pos="1035"/>
        </w:tabs>
        <w:ind w:firstLine="0"/>
        <w:rPr>
          <w:color w:val="000000"/>
          <w:sz w:val="28"/>
          <w:szCs w:val="28"/>
        </w:rPr>
      </w:pPr>
    </w:p>
    <w:p w:rsidR="004920D1" w:rsidRPr="00264AED" w:rsidRDefault="004920D1" w:rsidP="009C4FA3">
      <w:pPr>
        <w:tabs>
          <w:tab w:val="left" w:pos="103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30 мая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                                                                                           р.п</w:t>
      </w:r>
      <w:r w:rsidRPr="00264AED">
        <w:rPr>
          <w:sz w:val="28"/>
          <w:szCs w:val="28"/>
        </w:rPr>
        <w:t>. Качуг</w:t>
      </w:r>
    </w:p>
    <w:p w:rsidR="004920D1" w:rsidRPr="00264AED" w:rsidRDefault="004920D1" w:rsidP="009C4FA3">
      <w:pPr>
        <w:tabs>
          <w:tab w:val="left" w:pos="1035"/>
        </w:tabs>
        <w:ind w:firstLine="0"/>
        <w:rPr>
          <w:sz w:val="28"/>
          <w:szCs w:val="28"/>
        </w:rPr>
      </w:pPr>
    </w:p>
    <w:p w:rsidR="004920D1" w:rsidRPr="001C5A3A" w:rsidRDefault="004920D1" w:rsidP="009C4FA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</w:t>
      </w:r>
      <w:r w:rsidRPr="00F82781">
        <w:rPr>
          <w:sz w:val="28"/>
          <w:szCs w:val="28"/>
        </w:rPr>
        <w:t xml:space="preserve">с </w:t>
      </w:r>
      <w:r>
        <w:rPr>
          <w:sz w:val="28"/>
          <w:szCs w:val="28"/>
        </w:rPr>
        <w:t>перераспределением финансовых средств в рамках реализации</w:t>
      </w:r>
      <w:r w:rsidRPr="00F82781">
        <w:rPr>
          <w:sz w:val="28"/>
          <w:szCs w:val="28"/>
        </w:rPr>
        <w:t xml:space="preserve"> ведомственн</w:t>
      </w:r>
      <w:r>
        <w:rPr>
          <w:sz w:val="28"/>
          <w:szCs w:val="28"/>
        </w:rPr>
        <w:t>ой</w:t>
      </w:r>
      <w:r w:rsidRPr="001C5A3A">
        <w:rPr>
          <w:sz w:val="28"/>
          <w:szCs w:val="28"/>
        </w:rPr>
        <w:t xml:space="preserve"> целев</w:t>
      </w:r>
      <w:r>
        <w:rPr>
          <w:sz w:val="28"/>
          <w:szCs w:val="28"/>
        </w:rPr>
        <w:t>ойпрограммы</w:t>
      </w:r>
      <w:r w:rsidRPr="003B0D16">
        <w:rPr>
          <w:rFonts w:cs="Arial"/>
          <w:color w:val="000000"/>
          <w:sz w:val="28"/>
          <w:szCs w:val="28"/>
        </w:rPr>
        <w:t>«Экология и природа»</w:t>
      </w:r>
      <w:r w:rsidRPr="003B0D16">
        <w:rPr>
          <w:rFonts w:cs="Arial"/>
          <w:sz w:val="28"/>
          <w:szCs w:val="28"/>
        </w:rPr>
        <w:t xml:space="preserve"> на 2018 - 2020 годы</w:t>
      </w:r>
      <w:r w:rsidRPr="001C5A3A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утвержденной постановлением администрации муниципального района «Качугский район» от 11 октября 2017 года № 146, в соответствии с Положением о порядке разработки, утверждения и реализации ведомственных целевых программ МО «Качугский район», утвержденным постановлением администрации муниципального района                                   от 23 декабря 2010 года № 128,руководствуясь</w:t>
      </w:r>
      <w:r w:rsidRPr="001C5A3A">
        <w:rPr>
          <w:sz w:val="28"/>
          <w:szCs w:val="28"/>
        </w:rPr>
        <w:t>ст.</w:t>
      </w:r>
      <w:r>
        <w:rPr>
          <w:sz w:val="28"/>
          <w:szCs w:val="28"/>
        </w:rPr>
        <w:t>ст.</w:t>
      </w:r>
      <w:r w:rsidRPr="001C5A3A">
        <w:rPr>
          <w:sz w:val="28"/>
          <w:szCs w:val="28"/>
        </w:rPr>
        <w:t xml:space="preserve"> 33, 39, 48 Устава муниципального образования «Качугский район», администрация  муниципального района</w:t>
      </w:r>
    </w:p>
    <w:p w:rsidR="004920D1" w:rsidRPr="001C5A3A" w:rsidRDefault="004920D1" w:rsidP="009C4FA3">
      <w:pPr>
        <w:ind w:firstLine="708"/>
        <w:jc w:val="both"/>
        <w:rPr>
          <w:sz w:val="28"/>
          <w:szCs w:val="28"/>
        </w:rPr>
      </w:pPr>
    </w:p>
    <w:p w:rsidR="004920D1" w:rsidRPr="001C5A3A" w:rsidRDefault="004920D1" w:rsidP="009C4FA3">
      <w:pPr>
        <w:ind w:firstLine="0"/>
        <w:jc w:val="both"/>
        <w:rPr>
          <w:sz w:val="28"/>
          <w:szCs w:val="28"/>
        </w:rPr>
      </w:pPr>
      <w:r w:rsidRPr="001C5A3A">
        <w:rPr>
          <w:sz w:val="28"/>
          <w:szCs w:val="28"/>
        </w:rPr>
        <w:t>ПОСТАНОВЛЯЕТ:</w:t>
      </w:r>
    </w:p>
    <w:p w:rsidR="004920D1" w:rsidRPr="001C5A3A" w:rsidRDefault="004920D1" w:rsidP="009C4FA3">
      <w:pPr>
        <w:tabs>
          <w:tab w:val="left" w:pos="1035"/>
        </w:tabs>
        <w:ind w:firstLine="0"/>
        <w:jc w:val="both"/>
        <w:rPr>
          <w:sz w:val="28"/>
          <w:szCs w:val="28"/>
        </w:rPr>
      </w:pPr>
    </w:p>
    <w:p w:rsidR="004920D1" w:rsidRDefault="004920D1" w:rsidP="009C4FA3">
      <w:pPr>
        <w:pStyle w:val="1"/>
        <w:shd w:val="clear" w:color="auto" w:fill="auto"/>
        <w:spacing w:before="0" w:after="0" w:line="240" w:lineRule="auto"/>
        <w:ind w:right="20" w:firstLine="708"/>
        <w:contextualSpacing/>
        <w:jc w:val="both"/>
        <w:rPr>
          <w:sz w:val="28"/>
          <w:szCs w:val="28"/>
        </w:rPr>
      </w:pPr>
      <w:r w:rsidRPr="001C5A3A">
        <w:rPr>
          <w:sz w:val="28"/>
          <w:szCs w:val="28"/>
        </w:rPr>
        <w:t xml:space="preserve">1. Внести изменения в ведомственную целевую  программу </w:t>
      </w:r>
      <w:r w:rsidRPr="003B0D16">
        <w:rPr>
          <w:rFonts w:cs="Arial"/>
          <w:color w:val="000000"/>
          <w:sz w:val="28"/>
          <w:szCs w:val="28"/>
        </w:rPr>
        <w:t>«Экология и природа»</w:t>
      </w:r>
      <w:r w:rsidRPr="003B0D16">
        <w:rPr>
          <w:rFonts w:cs="Arial"/>
          <w:sz w:val="28"/>
          <w:szCs w:val="28"/>
        </w:rPr>
        <w:t xml:space="preserve"> на 2018 - 2020 годы</w:t>
      </w:r>
      <w:r w:rsidRPr="001C5A3A">
        <w:rPr>
          <w:sz w:val="28"/>
          <w:szCs w:val="28"/>
        </w:rPr>
        <w:t xml:space="preserve">, утвержденную постановлением администрации муниципального района от </w:t>
      </w:r>
      <w:r>
        <w:rPr>
          <w:sz w:val="28"/>
          <w:szCs w:val="28"/>
        </w:rPr>
        <w:t>11 октября</w:t>
      </w:r>
      <w:r w:rsidRPr="001C5A3A">
        <w:rPr>
          <w:sz w:val="28"/>
          <w:szCs w:val="28"/>
        </w:rPr>
        <w:t xml:space="preserve"> 2017</w:t>
      </w:r>
      <w:r>
        <w:rPr>
          <w:sz w:val="28"/>
          <w:szCs w:val="28"/>
        </w:rPr>
        <w:t xml:space="preserve"> года № 146:</w:t>
      </w:r>
    </w:p>
    <w:p w:rsidR="004920D1" w:rsidRDefault="004920D1" w:rsidP="009C4FA3">
      <w:pPr>
        <w:ind w:firstLine="708"/>
        <w:jc w:val="both"/>
        <w:rPr>
          <w:color w:val="000000"/>
          <w:sz w:val="28"/>
          <w:szCs w:val="28"/>
          <w:lang w:eastAsia="zh-CN"/>
        </w:rPr>
      </w:pPr>
      <w:r w:rsidRPr="003B0D16">
        <w:rPr>
          <w:color w:val="000000"/>
          <w:sz w:val="28"/>
          <w:szCs w:val="28"/>
          <w:lang w:eastAsia="zh-CN"/>
        </w:rPr>
        <w:t xml:space="preserve">1.1. </w:t>
      </w:r>
      <w:r>
        <w:rPr>
          <w:color w:val="000000"/>
          <w:sz w:val="28"/>
          <w:szCs w:val="28"/>
          <w:lang w:eastAsia="zh-CN"/>
        </w:rPr>
        <w:t xml:space="preserve">подраздел </w:t>
      </w:r>
      <w:r w:rsidRPr="00874251">
        <w:rPr>
          <w:color w:val="000000"/>
          <w:sz w:val="28"/>
          <w:szCs w:val="28"/>
          <w:lang w:eastAsia="zh-CN"/>
        </w:rPr>
        <w:t>«</w:t>
      </w:r>
      <w:r w:rsidRPr="00F22CCA">
        <w:rPr>
          <w:rFonts w:cs="Arial"/>
          <w:color w:val="000000"/>
          <w:sz w:val="28"/>
          <w:szCs w:val="28"/>
          <w:lang w:eastAsia="zh-CN"/>
        </w:rPr>
        <w:t>Объемы и источники финансирования</w:t>
      </w:r>
      <w:r w:rsidRPr="00874251">
        <w:rPr>
          <w:rFonts w:cs="Arial"/>
          <w:color w:val="000000"/>
          <w:sz w:val="28"/>
          <w:szCs w:val="28"/>
          <w:lang w:eastAsia="zh-CN"/>
        </w:rPr>
        <w:t>»</w:t>
      </w:r>
      <w:r>
        <w:rPr>
          <w:rFonts w:cs="Arial"/>
          <w:color w:val="000000"/>
          <w:sz w:val="28"/>
          <w:szCs w:val="28"/>
          <w:lang w:eastAsia="zh-CN"/>
        </w:rPr>
        <w:t xml:space="preserve"> раздела 1</w:t>
      </w:r>
      <w:r>
        <w:rPr>
          <w:color w:val="000000"/>
          <w:sz w:val="28"/>
          <w:szCs w:val="28"/>
          <w:lang w:eastAsia="zh-CN"/>
        </w:rPr>
        <w:t>«Паспорт программы» изложить в следующей редакции:</w:t>
      </w:r>
    </w:p>
    <w:p w:rsidR="004920D1" w:rsidRDefault="004920D1" w:rsidP="009C4FA3">
      <w:pPr>
        <w:ind w:firstLine="708"/>
        <w:jc w:val="both"/>
        <w:rPr>
          <w:color w:val="000000"/>
          <w:sz w:val="28"/>
          <w:szCs w:val="28"/>
          <w:lang w:eastAsia="zh-CN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068"/>
        <w:gridCol w:w="5543"/>
      </w:tblGrid>
      <w:tr w:rsidR="004920D1" w:rsidRPr="00F22CCA" w:rsidTr="00F22CCA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F22CCA" w:rsidRDefault="004920D1" w:rsidP="00F22CCA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F22CCA">
              <w:rPr>
                <w:rFonts w:cs="Arial"/>
                <w:color w:val="000000"/>
                <w:sz w:val="24"/>
                <w:szCs w:val="24"/>
                <w:lang w:eastAsia="zh-CN"/>
              </w:rPr>
              <w:t>Наименование субъекта бюджетного планирования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1" w:rsidRPr="00F22CCA" w:rsidRDefault="004920D1" w:rsidP="00F22CCA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F22CCA">
              <w:rPr>
                <w:rFonts w:cs="Arial"/>
                <w:color w:val="000000"/>
                <w:sz w:val="24"/>
                <w:szCs w:val="24"/>
                <w:lang w:eastAsia="zh-CN"/>
              </w:rPr>
              <w:t>Администрация муниципального района «Качугский район»</w:t>
            </w:r>
          </w:p>
        </w:tc>
      </w:tr>
      <w:tr w:rsidR="004920D1" w:rsidRPr="00F22CCA" w:rsidTr="00F22CCA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F22CCA" w:rsidRDefault="004920D1" w:rsidP="00F22CCA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F22CCA">
              <w:rPr>
                <w:rFonts w:cs="Arial"/>
                <w:color w:val="000000"/>
                <w:sz w:val="24"/>
                <w:szCs w:val="24"/>
                <w:lang w:eastAsia="zh-CN"/>
              </w:rPr>
              <w:t>Объемы и источники финансирования</w:t>
            </w:r>
          </w:p>
        </w:tc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1" w:rsidRPr="00F22CCA" w:rsidRDefault="004920D1" w:rsidP="00F22CCA">
            <w:pPr>
              <w:widowControl w:val="0"/>
              <w:suppressAutoHyphens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F22CCA">
              <w:rPr>
                <w:rFonts w:cs="Arial"/>
                <w:sz w:val="24"/>
                <w:szCs w:val="24"/>
                <w:lang w:eastAsia="zh-CN"/>
              </w:rPr>
              <w:t xml:space="preserve">Финансирование Программы осуществляется за счет средств районного бюджета. Объем средств районного бюджета, необходимых для финансирования Программы,  составляет: </w:t>
            </w:r>
            <w:r>
              <w:rPr>
                <w:rFonts w:cs="Arial"/>
                <w:sz w:val="24"/>
                <w:szCs w:val="24"/>
                <w:lang w:eastAsia="zh-CN"/>
              </w:rPr>
              <w:t>544 048 рублей, в т.ч. по годам:</w:t>
            </w:r>
          </w:p>
          <w:p w:rsidR="004920D1" w:rsidRPr="00F22CCA" w:rsidRDefault="004920D1" w:rsidP="00F22CCA">
            <w:pPr>
              <w:widowControl w:val="0"/>
              <w:suppressAutoHyphens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F22CCA">
              <w:rPr>
                <w:rFonts w:cs="Arial"/>
                <w:sz w:val="24"/>
                <w:szCs w:val="24"/>
                <w:lang w:eastAsia="zh-CN"/>
              </w:rPr>
              <w:t>- 2018 год – 50 000 рублей;</w:t>
            </w:r>
          </w:p>
          <w:p w:rsidR="004920D1" w:rsidRPr="00F22CCA" w:rsidRDefault="004920D1" w:rsidP="00F22CCA">
            <w:pPr>
              <w:widowControl w:val="0"/>
              <w:suppressAutoHyphens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F22CCA">
              <w:rPr>
                <w:rFonts w:cs="Arial"/>
                <w:sz w:val="24"/>
                <w:szCs w:val="24"/>
                <w:lang w:eastAsia="zh-CN"/>
              </w:rPr>
              <w:t xml:space="preserve">- 2019 год – </w:t>
            </w:r>
            <w:r>
              <w:rPr>
                <w:rFonts w:cs="Arial"/>
                <w:sz w:val="24"/>
                <w:szCs w:val="24"/>
                <w:lang w:eastAsia="zh-CN"/>
              </w:rPr>
              <w:t>444 048</w:t>
            </w:r>
            <w:r w:rsidRPr="00F22CCA">
              <w:rPr>
                <w:rFonts w:cs="Arial"/>
                <w:sz w:val="24"/>
                <w:szCs w:val="24"/>
                <w:lang w:eastAsia="zh-CN"/>
              </w:rPr>
              <w:t xml:space="preserve"> рублей;</w:t>
            </w:r>
          </w:p>
          <w:p w:rsidR="004920D1" w:rsidRPr="00F22CCA" w:rsidRDefault="004920D1" w:rsidP="00F22CCA">
            <w:pPr>
              <w:widowControl w:val="0"/>
              <w:suppressAutoHyphens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F22CCA">
              <w:rPr>
                <w:rFonts w:cs="Arial"/>
                <w:sz w:val="24"/>
                <w:szCs w:val="24"/>
                <w:lang w:eastAsia="zh-CN"/>
              </w:rPr>
              <w:t>- 2020 год – 50 000 рублей.</w:t>
            </w:r>
          </w:p>
        </w:tc>
      </w:tr>
    </w:tbl>
    <w:p w:rsidR="004920D1" w:rsidRDefault="004920D1" w:rsidP="009C4FA3">
      <w:pPr>
        <w:ind w:firstLine="708"/>
        <w:jc w:val="both"/>
        <w:rPr>
          <w:color w:val="000000"/>
          <w:sz w:val="28"/>
          <w:szCs w:val="28"/>
          <w:lang w:eastAsia="zh-CN"/>
        </w:rPr>
      </w:pPr>
    </w:p>
    <w:p w:rsidR="004920D1" w:rsidRDefault="004920D1" w:rsidP="009C4FA3">
      <w:pPr>
        <w:ind w:firstLine="708"/>
        <w:jc w:val="both"/>
        <w:rPr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1.2.раздел</w:t>
      </w:r>
      <w:r w:rsidRPr="003B0D16">
        <w:rPr>
          <w:color w:val="000000"/>
          <w:sz w:val="28"/>
          <w:szCs w:val="28"/>
          <w:lang w:eastAsia="zh-CN"/>
        </w:rPr>
        <w:t xml:space="preserve"> 4 «Перечень мероприятий» </w:t>
      </w:r>
      <w:r>
        <w:rPr>
          <w:color w:val="000000"/>
          <w:sz w:val="28"/>
          <w:szCs w:val="28"/>
          <w:lang w:eastAsia="zh-CN"/>
        </w:rPr>
        <w:t>изложить в следующей редакции</w:t>
      </w:r>
      <w:r w:rsidRPr="003B0D16">
        <w:rPr>
          <w:color w:val="000000"/>
          <w:sz w:val="28"/>
          <w:szCs w:val="28"/>
          <w:lang w:eastAsia="zh-CN"/>
        </w:rPr>
        <w:t>:</w:t>
      </w:r>
    </w:p>
    <w:p w:rsidR="004920D1" w:rsidRPr="003B0D16" w:rsidRDefault="004920D1" w:rsidP="009C4FA3">
      <w:pPr>
        <w:ind w:firstLine="708"/>
        <w:jc w:val="both"/>
        <w:rPr>
          <w:color w:val="000000"/>
          <w:sz w:val="28"/>
          <w:szCs w:val="28"/>
          <w:lang w:eastAsia="zh-CN"/>
        </w:rPr>
      </w:pPr>
    </w:p>
    <w:tbl>
      <w:tblPr>
        <w:tblW w:w="9611" w:type="dxa"/>
        <w:tblInd w:w="-5" w:type="dxa"/>
        <w:tblLayout w:type="fixed"/>
        <w:tblLook w:val="0000"/>
      </w:tblPr>
      <w:tblGrid>
        <w:gridCol w:w="468"/>
        <w:gridCol w:w="2622"/>
        <w:gridCol w:w="851"/>
        <w:gridCol w:w="1275"/>
        <w:gridCol w:w="993"/>
        <w:gridCol w:w="1193"/>
        <w:gridCol w:w="1134"/>
        <w:gridCol w:w="1075"/>
      </w:tblGrid>
      <w:tr w:rsidR="004920D1" w:rsidRPr="00EF4822" w:rsidTr="00EE76B7">
        <w:trPr>
          <w:trHeight w:val="19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N п/п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Срок исполнения</w:t>
            </w:r>
          </w:p>
        </w:tc>
        <w:tc>
          <w:tcPr>
            <w:tcW w:w="45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Объем финансирования,  руб.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tabs>
                <w:tab w:val="left" w:pos="683"/>
              </w:tabs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Ответственный исполнитель</w:t>
            </w:r>
          </w:p>
        </w:tc>
      </w:tr>
      <w:tr w:rsidR="004920D1" w:rsidRPr="00EF4822" w:rsidTr="00C66E70">
        <w:tc>
          <w:tcPr>
            <w:tcW w:w="468" w:type="dxa"/>
            <w:tcBorders>
              <w:left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suppressAutoHyphens/>
              <w:autoSpaceDE w:val="0"/>
              <w:snapToGrid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622" w:type="dxa"/>
            <w:tcBorders>
              <w:left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suppressAutoHyphens/>
              <w:autoSpaceDE w:val="0"/>
              <w:snapToGrid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left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suppressAutoHyphens/>
              <w:autoSpaceDE w:val="0"/>
              <w:snapToGrid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2018 год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ind w:firstLine="0"/>
              <w:rPr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ind w:firstLine="0"/>
              <w:rPr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2020 год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suppressAutoHyphens/>
              <w:autoSpaceDE w:val="0"/>
              <w:snapToGrid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4920D1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Публикация материалов в СМИ, направленных на формирование экологической культуры, освещение вопросов санитарно-экологического благополучия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691000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Финансирование не требуется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Финансирование не требуется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Финансирование не требуется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Отдел по охране природы, экологии и сельскому хозяйству, главы поселений, Качугский отдел образования</w:t>
            </w:r>
          </w:p>
        </w:tc>
      </w:tr>
      <w:tr w:rsidR="004920D1" w:rsidRPr="00EF4822" w:rsidTr="00C66E70"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Подвоз  волонтеров, добровольцев к месту проведения акций, субботников.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В течение года</w:t>
            </w:r>
          </w:p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21 200</w:t>
            </w:r>
          </w:p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7 200</w:t>
            </w:r>
          </w:p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</w:t>
            </w: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4 000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Отдел по охране природы, экологии и сельскому хозяйству, главы поселений</w:t>
            </w:r>
          </w:p>
        </w:tc>
      </w:tr>
      <w:tr w:rsidR="004920D1" w:rsidRPr="00EF4822" w:rsidTr="00C66E70">
        <w:tc>
          <w:tcPr>
            <w:tcW w:w="4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</w:p>
        </w:tc>
        <w:tc>
          <w:tcPr>
            <w:tcW w:w="262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4920D1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Приобретение инвентаря для проведения мероприятий по ликвидации несанкционированных мест ТКО.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sz w:val="24"/>
                <w:szCs w:val="24"/>
                <w:lang w:eastAsia="zh-CN"/>
              </w:rPr>
              <w:t>В течение года</w:t>
            </w:r>
          </w:p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46</w:t>
            </w: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46 000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Отдел по охране природы, экологии и сельскому хозяйству, главы поселений </w:t>
            </w:r>
          </w:p>
        </w:tc>
      </w:tr>
      <w:tr w:rsidR="004920D1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Приобретение саженцев деревьев для посадки в аллеи, скверы.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2018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42 800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42 800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Отдел по охране природы, </w:t>
            </w: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экологии и сельскому хозяйству, </w:t>
            </w: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>территориальный отдел министерства лесного комплекса ИО по Качугскому району</w:t>
            </w:r>
          </w:p>
        </w:tc>
      </w:tr>
      <w:tr w:rsidR="004920D1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CE48E8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Проведение районного конкурса «Лучшеецветочное оформление организации»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Отдел по охране природы, </w:t>
            </w: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экологии и сельскому хозяйству</w:t>
            </w:r>
          </w:p>
        </w:tc>
      </w:tr>
      <w:tr w:rsidR="004920D1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Default="004920D1" w:rsidP="002C1864">
            <w:pPr>
              <w:autoSpaceDE w:val="0"/>
              <w:ind w:firstLine="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</w:rPr>
              <w:t>Приобретение и распространение печатных материалов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10 000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334557">
              <w:rPr>
                <w:rFonts w:cs="Arial"/>
                <w:color w:val="000000"/>
                <w:sz w:val="24"/>
                <w:szCs w:val="24"/>
                <w:lang w:eastAsia="zh-CN"/>
              </w:rPr>
              <w:t>Отдел по охране природы, экологии и сельскому хозяйству</w:t>
            </w:r>
            <w:r>
              <w:rPr>
                <w:bCs/>
                <w:sz w:val="24"/>
                <w:szCs w:val="24"/>
              </w:rPr>
              <w:t xml:space="preserve">администрации </w:t>
            </w:r>
            <w:r w:rsidRPr="00334557">
              <w:rPr>
                <w:bCs/>
                <w:sz w:val="24"/>
                <w:szCs w:val="24"/>
              </w:rPr>
              <w:t>муниципального района «Качугский район»</w:t>
            </w:r>
          </w:p>
        </w:tc>
      </w:tr>
      <w:tr w:rsidR="004920D1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334557" w:rsidRDefault="004920D1" w:rsidP="00FF6587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Обеспечение</w:t>
            </w:r>
            <w:r w:rsidRPr="00334557">
              <w:rPr>
                <w:bCs/>
                <w:sz w:val="24"/>
                <w:szCs w:val="24"/>
              </w:rPr>
              <w:t>софинансирования расходных обязательств муниципального района «Качугский район» на реализацию</w:t>
            </w:r>
            <w:r>
              <w:rPr>
                <w:bCs/>
                <w:sz w:val="24"/>
                <w:szCs w:val="24"/>
              </w:rPr>
              <w:t xml:space="preserve"> мероприятия</w:t>
            </w:r>
            <w:r w:rsidRPr="002C1864">
              <w:rPr>
                <w:bCs/>
                <w:sz w:val="24"/>
                <w:szCs w:val="24"/>
              </w:rPr>
              <w:t>по проектированию полигона твердых коммунальных отходов, расположенного по адресу: Иркутская область, Качугский район, автодорога «Качуг-Мыс-Кузнецы 4-ый км»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334557" w:rsidRDefault="004920D1" w:rsidP="00F22CCA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334557" w:rsidRDefault="004920D1" w:rsidP="00F311D3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404 048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334557" w:rsidRDefault="004920D1" w:rsidP="00F311D3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    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334557" w:rsidRDefault="004920D1" w:rsidP="00F311D3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>404 048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334557" w:rsidRDefault="004920D1" w:rsidP="00F311D3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color w:val="000000"/>
                <w:sz w:val="24"/>
                <w:szCs w:val="24"/>
                <w:lang w:eastAsia="zh-CN"/>
              </w:rPr>
              <w:t xml:space="preserve">      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1" w:rsidRPr="00334557" w:rsidRDefault="004920D1" w:rsidP="00FF6587">
            <w:pPr>
              <w:suppressAutoHyphens/>
              <w:autoSpaceDE w:val="0"/>
              <w:ind w:firstLine="0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334557">
              <w:rPr>
                <w:rFonts w:cs="Arial"/>
                <w:color w:val="000000"/>
                <w:sz w:val="24"/>
                <w:szCs w:val="24"/>
                <w:lang w:eastAsia="zh-CN"/>
              </w:rPr>
              <w:t>Отдел по охране природы, экологии и сельскому хозяйству</w:t>
            </w:r>
            <w:r>
              <w:rPr>
                <w:bCs/>
                <w:sz w:val="24"/>
                <w:szCs w:val="24"/>
              </w:rPr>
              <w:t xml:space="preserve">администрации </w:t>
            </w:r>
            <w:r w:rsidRPr="00334557">
              <w:rPr>
                <w:bCs/>
                <w:sz w:val="24"/>
                <w:szCs w:val="24"/>
              </w:rPr>
              <w:t>муниципального района «Качугский район»</w:t>
            </w:r>
          </w:p>
        </w:tc>
      </w:tr>
      <w:tr w:rsidR="004920D1" w:rsidRPr="00EF4822" w:rsidTr="00C66E70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snapToGrid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Итого по программе:</w:t>
            </w:r>
          </w:p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C66E70">
            <w:pPr>
              <w:suppressAutoHyphens/>
              <w:autoSpaceDE w:val="0"/>
              <w:ind w:firstLine="0"/>
              <w:jc w:val="center"/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544 048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50 000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444 048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ind w:firstLine="0"/>
              <w:jc w:val="center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  <w:r w:rsidRPr="00EF4822">
              <w:rPr>
                <w:rFonts w:cs="Arial"/>
                <w:b/>
                <w:color w:val="000000"/>
                <w:sz w:val="24"/>
                <w:szCs w:val="24"/>
                <w:lang w:eastAsia="zh-CN"/>
              </w:rPr>
              <w:t>50 000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0D1" w:rsidRPr="00EF4822" w:rsidRDefault="004920D1" w:rsidP="00FF6587">
            <w:pPr>
              <w:suppressAutoHyphens/>
              <w:autoSpaceDE w:val="0"/>
              <w:snapToGrid w:val="0"/>
              <w:ind w:firstLine="0"/>
              <w:jc w:val="both"/>
              <w:rPr>
                <w:rFonts w:cs="Arial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4920D1" w:rsidRPr="00EF4822" w:rsidRDefault="004920D1" w:rsidP="009C4FA3">
      <w:pPr>
        <w:suppressAutoHyphens/>
        <w:autoSpaceDE w:val="0"/>
        <w:ind w:firstLine="0"/>
        <w:rPr>
          <w:rFonts w:cs="Arial"/>
          <w:b/>
          <w:bCs/>
          <w:color w:val="000000"/>
          <w:sz w:val="16"/>
          <w:szCs w:val="16"/>
          <w:lang w:eastAsia="zh-CN"/>
        </w:rPr>
      </w:pPr>
    </w:p>
    <w:p w:rsidR="004920D1" w:rsidRPr="00E07436" w:rsidRDefault="004920D1" w:rsidP="009C4FA3">
      <w:pPr>
        <w:shd w:val="clear" w:color="auto" w:fill="FFFFFF"/>
        <w:tabs>
          <w:tab w:val="left" w:pos="9356"/>
        </w:tabs>
        <w:ind w:firstLine="0"/>
        <w:jc w:val="both"/>
        <w:rPr>
          <w:color w:val="000000"/>
          <w:sz w:val="28"/>
          <w:szCs w:val="28"/>
        </w:rPr>
      </w:pPr>
      <w:r w:rsidRPr="00E07436">
        <w:rPr>
          <w:sz w:val="28"/>
          <w:szCs w:val="28"/>
          <w:lang w:eastAsia="en-US"/>
        </w:rPr>
        <w:t xml:space="preserve">      2. Настоящее постановление подлежит официальному опубликованию и размещению</w:t>
      </w:r>
      <w:r>
        <w:rPr>
          <w:sz w:val="28"/>
          <w:szCs w:val="28"/>
          <w:lang w:eastAsia="en-US"/>
        </w:rPr>
        <w:t xml:space="preserve"> в информационно-телекоммуникационной сети «Интернет»</w:t>
      </w:r>
      <w:r w:rsidRPr="00E07436">
        <w:rPr>
          <w:sz w:val="28"/>
          <w:szCs w:val="28"/>
          <w:lang w:eastAsia="en-US"/>
        </w:rPr>
        <w:t xml:space="preserve"> на официальном сайте администрации муниципального района</w:t>
      </w:r>
      <w:r>
        <w:rPr>
          <w:sz w:val="28"/>
          <w:szCs w:val="28"/>
          <w:lang w:eastAsia="en-US"/>
        </w:rPr>
        <w:t xml:space="preserve"> «Качугский район</w:t>
      </w:r>
      <w:r w:rsidRPr="00E07436">
        <w:rPr>
          <w:sz w:val="28"/>
          <w:szCs w:val="28"/>
          <w:lang w:eastAsia="en-US"/>
        </w:rPr>
        <w:t>»</w:t>
      </w:r>
      <w:r w:rsidRPr="00E07436">
        <w:rPr>
          <w:color w:val="000000"/>
          <w:sz w:val="28"/>
          <w:szCs w:val="28"/>
        </w:rPr>
        <w:t xml:space="preserve"> kachug.irkobl.ru.</w:t>
      </w:r>
    </w:p>
    <w:p w:rsidR="004920D1" w:rsidRDefault="004920D1" w:rsidP="009C4FA3">
      <w:pPr>
        <w:widowControl w:val="0"/>
        <w:tabs>
          <w:tab w:val="left" w:pos="9356"/>
        </w:tabs>
        <w:ind w:right="20" w:firstLine="0"/>
        <w:contextualSpacing/>
        <w:jc w:val="both"/>
        <w:rPr>
          <w:color w:val="000000"/>
          <w:sz w:val="28"/>
          <w:szCs w:val="28"/>
        </w:rPr>
      </w:pPr>
      <w:r w:rsidRPr="00E07436">
        <w:rPr>
          <w:color w:val="000000"/>
          <w:sz w:val="28"/>
          <w:szCs w:val="28"/>
        </w:rPr>
        <w:t xml:space="preserve">    3. Контроль за исполнением настоящего постановления </w:t>
      </w:r>
      <w:r>
        <w:rPr>
          <w:color w:val="000000"/>
          <w:sz w:val="28"/>
          <w:szCs w:val="28"/>
        </w:rPr>
        <w:t>возложить на</w:t>
      </w:r>
    </w:p>
    <w:p w:rsidR="004920D1" w:rsidRPr="00E07436" w:rsidRDefault="004920D1" w:rsidP="009C4FA3">
      <w:pPr>
        <w:widowControl w:val="0"/>
        <w:tabs>
          <w:tab w:val="left" w:pos="9356"/>
        </w:tabs>
        <w:ind w:right="20" w:firstLine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первого заместителя мэра муниципального района Н.В. Макрышеву</w:t>
      </w:r>
      <w:r w:rsidRPr="00E07436">
        <w:rPr>
          <w:color w:val="000000"/>
          <w:sz w:val="28"/>
          <w:szCs w:val="28"/>
        </w:rPr>
        <w:t>.</w:t>
      </w:r>
    </w:p>
    <w:p w:rsidR="004920D1" w:rsidRDefault="004920D1" w:rsidP="009C4FA3">
      <w:pPr>
        <w:ind w:firstLine="0"/>
        <w:jc w:val="both"/>
        <w:rPr>
          <w:sz w:val="28"/>
          <w:szCs w:val="28"/>
        </w:rPr>
      </w:pPr>
    </w:p>
    <w:p w:rsidR="004920D1" w:rsidRDefault="004920D1" w:rsidP="009C4FA3">
      <w:pPr>
        <w:ind w:firstLine="0"/>
        <w:jc w:val="both"/>
        <w:rPr>
          <w:sz w:val="28"/>
          <w:szCs w:val="28"/>
        </w:rPr>
      </w:pPr>
    </w:p>
    <w:p w:rsidR="004920D1" w:rsidRPr="003B0D16" w:rsidRDefault="004920D1" w:rsidP="009C4FA3"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B0D16">
        <w:rPr>
          <w:sz w:val="28"/>
          <w:szCs w:val="28"/>
        </w:rPr>
        <w:t>эр муниципального района</w:t>
      </w:r>
    </w:p>
    <w:p w:rsidR="004920D1" w:rsidRDefault="004920D1" w:rsidP="00BE6FA7">
      <w:pPr>
        <w:ind w:firstLine="0"/>
        <w:jc w:val="both"/>
        <w:rPr>
          <w:sz w:val="28"/>
          <w:szCs w:val="28"/>
        </w:rPr>
      </w:pPr>
      <w:r w:rsidRPr="003B0D16">
        <w:rPr>
          <w:sz w:val="28"/>
          <w:szCs w:val="28"/>
        </w:rPr>
        <w:t xml:space="preserve">«Качугский район»                   </w:t>
      </w:r>
      <w:r w:rsidRPr="003B0D16">
        <w:rPr>
          <w:sz w:val="28"/>
          <w:szCs w:val="28"/>
        </w:rPr>
        <w:tab/>
      </w:r>
      <w:r w:rsidRPr="003B0D16">
        <w:rPr>
          <w:sz w:val="28"/>
          <w:szCs w:val="28"/>
        </w:rPr>
        <w:tab/>
      </w:r>
      <w:r w:rsidRPr="003B0D16">
        <w:rPr>
          <w:sz w:val="28"/>
          <w:szCs w:val="28"/>
        </w:rPr>
        <w:tab/>
      </w:r>
      <w:r>
        <w:rPr>
          <w:sz w:val="28"/>
          <w:szCs w:val="28"/>
        </w:rPr>
        <w:t>Т.С. Кириллова</w:t>
      </w:r>
    </w:p>
    <w:p w:rsidR="004920D1" w:rsidRDefault="004920D1" w:rsidP="009C4FA3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  <w:r w:rsidRPr="003B0D16">
        <w:rPr>
          <w:sz w:val="28"/>
          <w:szCs w:val="28"/>
        </w:rPr>
        <w:t xml:space="preserve">№ </w:t>
      </w:r>
      <w:r>
        <w:rPr>
          <w:sz w:val="28"/>
          <w:szCs w:val="28"/>
        </w:rPr>
        <w:t>81</w:t>
      </w: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p w:rsidR="004920D1" w:rsidRDefault="004920D1" w:rsidP="004E315B">
      <w:pPr>
        <w:tabs>
          <w:tab w:val="left" w:pos="709"/>
        </w:tabs>
        <w:ind w:right="-341" w:firstLine="0"/>
        <w:jc w:val="both"/>
        <w:rPr>
          <w:sz w:val="28"/>
          <w:szCs w:val="28"/>
        </w:rPr>
      </w:pPr>
    </w:p>
    <w:sectPr w:rsidR="004920D1" w:rsidSect="00EE76B7">
      <w:pgSz w:w="11906" w:h="16838"/>
      <w:pgMar w:top="1134" w:right="70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1169"/>
    <w:rsid w:val="000076F4"/>
    <w:rsid w:val="00007B52"/>
    <w:rsid w:val="00065123"/>
    <w:rsid w:val="001069E1"/>
    <w:rsid w:val="00140E2A"/>
    <w:rsid w:val="00160678"/>
    <w:rsid w:val="00182994"/>
    <w:rsid w:val="001B3A6D"/>
    <w:rsid w:val="001C5A3A"/>
    <w:rsid w:val="00264AED"/>
    <w:rsid w:val="00284A64"/>
    <w:rsid w:val="00295CAB"/>
    <w:rsid w:val="002C1864"/>
    <w:rsid w:val="00300781"/>
    <w:rsid w:val="00302AE5"/>
    <w:rsid w:val="00326CB6"/>
    <w:rsid w:val="00334557"/>
    <w:rsid w:val="003B0D16"/>
    <w:rsid w:val="003D3C1F"/>
    <w:rsid w:val="003F0948"/>
    <w:rsid w:val="0044701C"/>
    <w:rsid w:val="00466B3A"/>
    <w:rsid w:val="004920D1"/>
    <w:rsid w:val="004E315B"/>
    <w:rsid w:val="00561C62"/>
    <w:rsid w:val="00574906"/>
    <w:rsid w:val="00624847"/>
    <w:rsid w:val="00635A67"/>
    <w:rsid w:val="00691000"/>
    <w:rsid w:val="006B41EB"/>
    <w:rsid w:val="00755813"/>
    <w:rsid w:val="00786F48"/>
    <w:rsid w:val="007B2BD4"/>
    <w:rsid w:val="007F1FAA"/>
    <w:rsid w:val="00874251"/>
    <w:rsid w:val="008C384D"/>
    <w:rsid w:val="00973C2B"/>
    <w:rsid w:val="009C4FA3"/>
    <w:rsid w:val="009E594C"/>
    <w:rsid w:val="00A31169"/>
    <w:rsid w:val="00AC0ADF"/>
    <w:rsid w:val="00B3371D"/>
    <w:rsid w:val="00BB4375"/>
    <w:rsid w:val="00BB4A07"/>
    <w:rsid w:val="00BE6FA7"/>
    <w:rsid w:val="00BF0BD8"/>
    <w:rsid w:val="00C66E70"/>
    <w:rsid w:val="00CD6C20"/>
    <w:rsid w:val="00CE48E8"/>
    <w:rsid w:val="00D64021"/>
    <w:rsid w:val="00DC48A4"/>
    <w:rsid w:val="00E07436"/>
    <w:rsid w:val="00E54189"/>
    <w:rsid w:val="00EE76B7"/>
    <w:rsid w:val="00EF4822"/>
    <w:rsid w:val="00F22CCA"/>
    <w:rsid w:val="00F311D3"/>
    <w:rsid w:val="00F74570"/>
    <w:rsid w:val="00F82781"/>
    <w:rsid w:val="00FD05A2"/>
    <w:rsid w:val="00FD1CC5"/>
    <w:rsid w:val="00FF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FA3"/>
    <w:pPr>
      <w:ind w:firstLine="72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9C4FA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9C4FA3"/>
    <w:pPr>
      <w:widowControl w:val="0"/>
      <w:shd w:val="clear" w:color="auto" w:fill="FFFFFF"/>
      <w:spacing w:before="420" w:after="1020" w:line="240" w:lineRule="atLeast"/>
      <w:ind w:firstLine="0"/>
    </w:pPr>
    <w:rPr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E76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76B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4</Pages>
  <Words>628</Words>
  <Characters>3583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7</cp:revision>
  <cp:lastPrinted>2019-06-14T00:23:00Z</cp:lastPrinted>
  <dcterms:created xsi:type="dcterms:W3CDTF">2019-06-03T07:57:00Z</dcterms:created>
  <dcterms:modified xsi:type="dcterms:W3CDTF">2019-07-01T03:00:00Z</dcterms:modified>
</cp:coreProperties>
</file>